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E8CE" w14:textId="77777777" w:rsidR="004E256B" w:rsidRPr="004E256B" w:rsidRDefault="004E256B" w:rsidP="00C05EBC">
      <w:pPr>
        <w:spacing w:before="0" w:after="200" w:line="276" w:lineRule="auto"/>
      </w:pPr>
    </w:p>
    <w:p w14:paraId="23D11EF6" w14:textId="77777777" w:rsidR="00531D71" w:rsidRDefault="00531D71" w:rsidP="00531D71">
      <w:pPr>
        <w:pStyle w:val="Titolo2"/>
      </w:pPr>
      <w:bookmarkStart w:id="0" w:name="_Hlk75881143"/>
      <w:r>
        <w:t>RW-LED-STR</w:t>
      </w:r>
    </w:p>
    <w:p w14:paraId="289D8921" w14:textId="77777777" w:rsidR="00531D71" w:rsidRDefault="00531D71" w:rsidP="00531D71">
      <w:pPr>
        <w:pStyle w:val="Titolo3"/>
      </w:pPr>
      <w:r>
        <w:t xml:space="preserve">Wood </w:t>
      </w:r>
      <w:proofErr w:type="spellStart"/>
      <w:r>
        <w:t>lamp</w:t>
      </w:r>
      <w:proofErr w:type="spellEnd"/>
      <w:r>
        <w:t xml:space="preserve"> for </w:t>
      </w:r>
      <w:proofErr w:type="spellStart"/>
      <w:r>
        <w:t>fixed</w:t>
      </w:r>
      <w:proofErr w:type="spellEnd"/>
      <w:r>
        <w:t xml:space="preserve"> workstation 9 </w:t>
      </w:r>
      <w:proofErr w:type="spellStart"/>
      <w:r>
        <w:t>LEDs</w:t>
      </w:r>
      <w:proofErr w:type="spellEnd"/>
      <w:r>
        <w:t xml:space="preserve"> – </w:t>
      </w:r>
      <w:proofErr w:type="spellStart"/>
      <w:r>
        <w:t>Elongated</w:t>
      </w:r>
      <w:proofErr w:type="spellEnd"/>
      <w:r>
        <w:t xml:space="preserve"> </w:t>
      </w:r>
      <w:proofErr w:type="spellStart"/>
      <w:r>
        <w:t>shape</w:t>
      </w:r>
      <w:proofErr w:type="spellEnd"/>
    </w:p>
    <w:p w14:paraId="3EA26E96" w14:textId="77777777" w:rsidR="00531D71" w:rsidRDefault="00531D71" w:rsidP="00531D71">
      <w:pPr>
        <w:pStyle w:val="P68B1DB1-Normale1"/>
        <w:shd w:val="clear" w:color="auto" w:fill="FFFFFF"/>
        <w:spacing w:before="0"/>
        <w:rPr>
          <w:rFonts w:eastAsia="Times New Roman" w:cstheme="minorHAnsi"/>
          <w:color w:val="2222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962DB" wp14:editId="3A224240">
            <wp:simplePos x="0" y="0"/>
            <wp:positionH relativeFrom="margin">
              <wp:align>center</wp:align>
            </wp:positionH>
            <wp:positionV relativeFrom="paragraph">
              <wp:posOffset>205105</wp:posOffset>
            </wp:positionV>
            <wp:extent cx="4832350" cy="1899920"/>
            <wp:effectExtent l="0" t="0" r="6350" b="0"/>
            <wp:wrapTopAndBottom/>
            <wp:docPr id="22" name="Immagine 22" descr="Immagine che contiene interni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 descr="Immagine che contiene interni  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141" b="89751" l="1961" r="99237">
                                  <a14:foregroundMark x1="8606" y1="22992" x2="1961" y2="52632"/>
                                  <a14:foregroundMark x1="1961" y1="52632" x2="5664" y2="76454"/>
                                  <a14:foregroundMark x1="5664" y1="76454" x2="29739" y2="81994"/>
                                  <a14:foregroundMark x1="29739" y1="81994" x2="77778" y2="80886"/>
                                  <a14:foregroundMark x1="77778" y1="80886" x2="87800" y2="80886"/>
                                  <a14:foregroundMark x1="87800" y1="80886" x2="93900" y2="47645"/>
                                  <a14:foregroundMark x1="93900" y1="47645" x2="81699" y2="41274"/>
                                  <a14:foregroundMark x1="81699" y1="41274" x2="66449" y2="47645"/>
                                  <a14:foregroundMark x1="66449" y1="47645" x2="88344" y2="54571"/>
                                  <a14:foregroundMark x1="88344" y1="54571" x2="69390" y2="70360"/>
                                  <a14:foregroundMark x1="69390" y1="70360" x2="24401" y2="75623"/>
                                  <a14:foregroundMark x1="24401" y1="75623" x2="9804" y2="55125"/>
                                  <a14:foregroundMark x1="9804" y1="55125" x2="7190" y2="40166"/>
                                  <a14:foregroundMark x1="1961" y1="39058" x2="7734" y2="71191"/>
                                  <a14:foregroundMark x1="90959" y1="26039" x2="95534" y2="53186"/>
                                  <a14:foregroundMark x1="95534" y1="53186" x2="92919" y2="75623"/>
                                  <a14:foregroundMark x1="88344" y1="55956" x2="65686" y2="52355"/>
                                  <a14:foregroundMark x1="98366" y1="37673" x2="99237" y2="4349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941C9" w14:textId="77777777" w:rsidR="00531D71" w:rsidRDefault="00531D71" w:rsidP="00531D71">
      <w:pPr>
        <w:spacing w:before="0"/>
      </w:pPr>
      <w:proofErr w:type="spellStart"/>
      <w:r>
        <w:t>Compared</w:t>
      </w:r>
      <w:proofErr w:type="spellEnd"/>
      <w:r>
        <w:t xml:space="preserve"> to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lamps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are more compact, </w:t>
      </w:r>
      <w:proofErr w:type="spellStart"/>
      <w:r>
        <w:t>quieter</w:t>
      </w:r>
      <w:proofErr w:type="spellEnd"/>
      <w:r>
        <w:t xml:space="preserve"> and </w:t>
      </w:r>
      <w:proofErr w:type="spellStart"/>
      <w:r>
        <w:t>run</w:t>
      </w:r>
      <w:proofErr w:type="spellEnd"/>
      <w:r>
        <w:t xml:space="preserve"> cooler.</w:t>
      </w:r>
    </w:p>
    <w:p w14:paraId="5EDDBF4B" w14:textId="77777777" w:rsidR="00531D71" w:rsidRDefault="00531D71" w:rsidP="00531D71">
      <w:pPr>
        <w:spacing w:before="0"/>
        <w:rPr>
          <w:b/>
          <w:u w:val="single"/>
        </w:rPr>
      </w:pPr>
    </w:p>
    <w:p w14:paraId="7C008313" w14:textId="77777777" w:rsidR="00531D71" w:rsidRDefault="00531D71" w:rsidP="00531D71">
      <w:pPr>
        <w:pStyle w:val="P68B1DB1-Normale2"/>
        <w:spacing w:before="0"/>
      </w:pPr>
      <w:r>
        <w:t xml:space="preserve">Instant switching on and off. </w:t>
      </w:r>
    </w:p>
    <w:p w14:paraId="3AB16025" w14:textId="77777777" w:rsidR="00531D71" w:rsidRDefault="00531D71" w:rsidP="00531D71">
      <w:pPr>
        <w:pStyle w:val="P68B1DB1-Normale2"/>
        <w:spacing w:before="0"/>
      </w:pPr>
      <w:r>
        <w:t xml:space="preserve">Low </w:t>
      </w:r>
      <w:proofErr w:type="spellStart"/>
      <w:r>
        <w:t>noise</w:t>
      </w:r>
      <w:proofErr w:type="spellEnd"/>
      <w:r>
        <w:t xml:space="preserve"> and low </w:t>
      </w:r>
      <w:proofErr w:type="spellStart"/>
      <w:r>
        <w:t>heating</w:t>
      </w:r>
      <w:proofErr w:type="spellEnd"/>
      <w:r>
        <w:t xml:space="preserve"> of the work area.</w:t>
      </w:r>
    </w:p>
    <w:p w14:paraId="41C2492D" w14:textId="77777777" w:rsidR="00531D71" w:rsidRDefault="00531D71" w:rsidP="00531D71">
      <w:pPr>
        <w:spacing w:before="0"/>
      </w:pPr>
    </w:p>
    <w:p w14:paraId="557E261A" w14:textId="77777777" w:rsidR="00531D71" w:rsidRDefault="00531D71" w:rsidP="00531D71">
      <w:pPr>
        <w:spacing w:before="0"/>
      </w:pPr>
    </w:p>
    <w:p w14:paraId="63889CB8" w14:textId="77777777" w:rsidR="00531D71" w:rsidRDefault="00531D71" w:rsidP="00531D71">
      <w:pPr>
        <w:shd w:val="clear" w:color="auto" w:fill="FFFFFF" w:themeFill="background1"/>
        <w:spacing w:before="0"/>
        <w:jc w:val="both"/>
      </w:pPr>
      <w:r>
        <w:t xml:space="preserve">UV lighting by </w:t>
      </w:r>
      <w:proofErr w:type="spellStart"/>
      <w:r>
        <w:t>means</w:t>
      </w:r>
      <w:proofErr w:type="spellEnd"/>
      <w:r>
        <w:t xml:space="preserve"> of </w:t>
      </w:r>
      <w:proofErr w:type="gramStart"/>
      <w:r>
        <w:t>9</w:t>
      </w:r>
      <w:proofErr w:type="gramEnd"/>
      <w:r>
        <w:t xml:space="preserve"> high-power </w:t>
      </w:r>
      <w:proofErr w:type="spellStart"/>
      <w:r>
        <w:t>LEDs</w:t>
      </w:r>
      <w:proofErr w:type="spellEnd"/>
    </w:p>
    <w:p w14:paraId="0AF1208E" w14:textId="77777777" w:rsidR="00531D71" w:rsidRDefault="00531D71" w:rsidP="00531D71">
      <w:pPr>
        <w:shd w:val="clear" w:color="auto" w:fill="FFFFFF" w:themeFill="background1"/>
        <w:spacing w:before="0"/>
        <w:jc w:val="both"/>
      </w:pPr>
      <w:r>
        <w:t xml:space="preserve">Peak </w:t>
      </w:r>
      <w:proofErr w:type="spellStart"/>
      <w:r>
        <w:t>wavelength</w:t>
      </w:r>
      <w:proofErr w:type="spellEnd"/>
      <w:r>
        <w:t>: 365 nm</w:t>
      </w:r>
    </w:p>
    <w:p w14:paraId="5F7A95AA" w14:textId="77777777" w:rsidR="00531D71" w:rsidRDefault="00531D71" w:rsidP="00531D71">
      <w:pPr>
        <w:spacing w:before="0"/>
      </w:pPr>
      <w:proofErr w:type="spellStart"/>
      <w:r>
        <w:rPr>
          <w:rFonts w:hAnsi="Cambria"/>
        </w:rPr>
        <w:t>Illuminating</w:t>
      </w:r>
      <w:proofErr w:type="spellEnd"/>
      <w:r>
        <w:rPr>
          <w:rFonts w:hAnsi="Cambria"/>
        </w:rPr>
        <w:t xml:space="preserve"> power: &gt; 3,500 </w:t>
      </w:r>
      <w:r>
        <w:rPr>
          <w:rFonts w:hAnsi="Cambria"/>
        </w:rPr>
        <w:t>µ</w:t>
      </w:r>
      <w:r>
        <w:rPr>
          <w:rFonts w:hAnsi="Cambria"/>
        </w:rPr>
        <w:t>W/cm</w:t>
      </w:r>
      <w:r>
        <w:rPr>
          <w:vertAlign w:val="superscript"/>
        </w:rPr>
        <w:t xml:space="preserve">2 </w:t>
      </w:r>
      <w:proofErr w:type="spellStart"/>
      <w:r>
        <w:t>at</w:t>
      </w:r>
      <w:proofErr w:type="spellEnd"/>
      <w:r>
        <w:t xml:space="preserve"> 380 mm </w:t>
      </w:r>
      <w:proofErr w:type="spellStart"/>
      <w:r>
        <w:t>uniform</w:t>
      </w:r>
      <w:proofErr w:type="spellEnd"/>
    </w:p>
    <w:p w14:paraId="7CCC8FCB" w14:textId="77777777" w:rsidR="00531D71" w:rsidRDefault="00531D71" w:rsidP="00531D71">
      <w:pPr>
        <w:spacing w:before="0"/>
      </w:pPr>
      <w:proofErr w:type="spellStart"/>
      <w:r>
        <w:t>Illuminated</w:t>
      </w:r>
      <w:proofErr w:type="spellEnd"/>
      <w:r>
        <w:t xml:space="preserve"> </w:t>
      </w:r>
      <w:proofErr w:type="spellStart"/>
      <w:r>
        <w:t>surface</w:t>
      </w:r>
      <w:proofErr w:type="spellEnd"/>
      <w:r>
        <w:t>: 800 x 300 mm</w:t>
      </w:r>
    </w:p>
    <w:p w14:paraId="4EB5544F" w14:textId="77777777" w:rsidR="00531D71" w:rsidRDefault="00531D71" w:rsidP="00531D71">
      <w:pPr>
        <w:spacing w:before="0"/>
      </w:pPr>
      <w:r>
        <w:t xml:space="preserve">Natural light </w:t>
      </w:r>
      <w:proofErr w:type="spellStart"/>
      <w:r>
        <w:t>emission</w:t>
      </w:r>
      <w:proofErr w:type="spellEnd"/>
      <w:r>
        <w:t xml:space="preserve"> in UV mode: &lt;5 lux </w:t>
      </w:r>
      <w:proofErr w:type="spellStart"/>
      <w:r>
        <w:t>at</w:t>
      </w:r>
      <w:proofErr w:type="spellEnd"/>
      <w:r>
        <w:t xml:space="preserve"> 380mm</w:t>
      </w:r>
    </w:p>
    <w:p w14:paraId="1D703464" w14:textId="77777777" w:rsidR="00531D71" w:rsidRDefault="00531D71" w:rsidP="00531D71">
      <w:pPr>
        <w:spacing w:before="0"/>
      </w:pPr>
      <w:r>
        <w:t>Power supply: 230V – 50Hz</w:t>
      </w:r>
    </w:p>
    <w:p w14:paraId="7496A40F" w14:textId="77777777" w:rsidR="00531D71" w:rsidRDefault="00531D71" w:rsidP="00531D71">
      <w:pPr>
        <w:spacing w:before="0"/>
      </w:pPr>
      <w:proofErr w:type="spellStart"/>
      <w:r>
        <w:t>Dimensions</w:t>
      </w:r>
      <w:proofErr w:type="spellEnd"/>
      <w:r>
        <w:t>: 520 x 150 x 120 mm</w:t>
      </w:r>
    </w:p>
    <w:p w14:paraId="5220DB71" w14:textId="77777777" w:rsidR="00531D71" w:rsidRDefault="00531D71" w:rsidP="00531D71">
      <w:pPr>
        <w:spacing w:before="0"/>
      </w:pPr>
      <w:r>
        <w:t xml:space="preserve">With </w:t>
      </w:r>
      <w:proofErr w:type="spellStart"/>
      <w:r>
        <w:t>declaration</w:t>
      </w:r>
      <w:proofErr w:type="spellEnd"/>
      <w:r>
        <w:t xml:space="preserve"> of </w:t>
      </w:r>
      <w:proofErr w:type="spellStart"/>
      <w:r>
        <w:t>conformity</w:t>
      </w:r>
      <w:proofErr w:type="spellEnd"/>
      <w:r>
        <w:t xml:space="preserve"> EN ISO 3059.</w:t>
      </w:r>
    </w:p>
    <w:p w14:paraId="518F71F7" w14:textId="77777777" w:rsidR="00531D71" w:rsidRDefault="00531D71" w:rsidP="00531D71">
      <w:pPr>
        <w:spacing w:before="0"/>
      </w:pPr>
    </w:p>
    <w:p w14:paraId="0713EA80" w14:textId="77777777" w:rsidR="00531D71" w:rsidRDefault="00531D71" w:rsidP="00531D71">
      <w:pPr>
        <w:spacing w:before="0"/>
      </w:pPr>
      <w:proofErr w:type="spellStart"/>
      <w:r>
        <w:t>Effective</w:t>
      </w:r>
      <w:proofErr w:type="spellEnd"/>
      <w:r>
        <w:t xml:space="preserve"> and safe UV filter: </w:t>
      </w:r>
      <w:proofErr w:type="spellStart"/>
      <w:r>
        <w:t>only</w:t>
      </w:r>
      <w:proofErr w:type="spellEnd"/>
      <w:r>
        <w:t xml:space="preserve"> the </w:t>
      </w:r>
      <w:proofErr w:type="spellStart"/>
      <w:r>
        <w:t>wavelength</w:t>
      </w:r>
      <w:proofErr w:type="spellEnd"/>
      <w:r>
        <w:t xml:space="preserve"> </w:t>
      </w:r>
      <w:proofErr w:type="spellStart"/>
      <w:r>
        <w:t>spectrum</w:t>
      </w:r>
      <w:proofErr w:type="spellEnd"/>
      <w:r>
        <w:t xml:space="preserve"> of 320÷380 nm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transmitted</w:t>
      </w:r>
      <w:proofErr w:type="spellEnd"/>
      <w:r>
        <w:t xml:space="preserve">, </w:t>
      </w:r>
      <w:proofErr w:type="spellStart"/>
      <w:r>
        <w:t>peak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365 nm. </w:t>
      </w:r>
    </w:p>
    <w:p w14:paraId="2217D4D8" w14:textId="77777777" w:rsidR="00531D71" w:rsidRDefault="00531D71" w:rsidP="00531D71">
      <w:pPr>
        <w:spacing w:before="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to use the appropriate PPE (UV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goggles</w:t>
      </w:r>
      <w:proofErr w:type="spellEnd"/>
      <w:r>
        <w:t xml:space="preserve">): a </w:t>
      </w:r>
      <w:proofErr w:type="spellStart"/>
      <w:r>
        <w:t>pair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supplied</w:t>
      </w:r>
      <w:proofErr w:type="spellEnd"/>
      <w:r>
        <w:t>.</w:t>
      </w:r>
    </w:p>
    <w:p w14:paraId="074D199F" w14:textId="77777777" w:rsidR="00531D71" w:rsidRDefault="00531D71" w:rsidP="00531D71">
      <w:pPr>
        <w:spacing w:before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547128" wp14:editId="7585F88D">
            <wp:simplePos x="0" y="0"/>
            <wp:positionH relativeFrom="margin">
              <wp:align>center</wp:align>
            </wp:positionH>
            <wp:positionV relativeFrom="paragraph">
              <wp:posOffset>180340</wp:posOffset>
            </wp:positionV>
            <wp:extent cx="3049905" cy="614045"/>
            <wp:effectExtent l="0" t="0" r="0" b="0"/>
            <wp:wrapTopAndBottom/>
            <wp:docPr id="30" name="Immagine 30" descr="Immagine che contiene Policromia, schermata  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magine 30" descr="Immagine che contiene Policromia, schermata  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90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14:paraId="33DC9040" w14:textId="77777777" w:rsidR="00531D71" w:rsidRDefault="00531D71" w:rsidP="00531D71">
      <w:pPr>
        <w:spacing w:before="0" w:after="200" w:line="276" w:lineRule="auto"/>
        <w:rPr>
          <w:i/>
          <w:u w:val="single"/>
        </w:rPr>
      </w:pPr>
    </w:p>
    <w:p w14:paraId="2F96B687" w14:textId="77777777" w:rsidR="00531D71" w:rsidRDefault="00531D71" w:rsidP="00531D71">
      <w:pPr>
        <w:spacing w:before="0" w:after="200" w:line="276" w:lineRule="auto"/>
        <w:rPr>
          <w:b/>
          <w:color w:val="385195"/>
          <w:sz w:val="48"/>
        </w:rPr>
      </w:pPr>
      <w:r>
        <w:br w:type="page"/>
      </w:r>
    </w:p>
    <w:p w14:paraId="43E51343" w14:textId="77777777" w:rsidR="00531D71" w:rsidRDefault="00531D71" w:rsidP="00531D71">
      <w:pPr>
        <w:pStyle w:val="Titolo2"/>
      </w:pPr>
      <w:r>
        <w:lastRenderedPageBreak/>
        <w:t>RW-LED-STR-multi</w:t>
      </w:r>
    </w:p>
    <w:p w14:paraId="4620D059" w14:textId="77777777" w:rsidR="00531D71" w:rsidRDefault="00531D71" w:rsidP="00531D71">
      <w:pPr>
        <w:pStyle w:val="Titolo3"/>
      </w:pPr>
      <w:r>
        <w:t xml:space="preserve">Wood </w:t>
      </w:r>
      <w:proofErr w:type="spellStart"/>
      <w:r>
        <w:t>lamp</w:t>
      </w:r>
      <w:proofErr w:type="spellEnd"/>
      <w:r>
        <w:t xml:space="preserve"> for </w:t>
      </w:r>
      <w:proofErr w:type="spellStart"/>
      <w:r>
        <w:t>fixed</w:t>
      </w:r>
      <w:proofErr w:type="spellEnd"/>
      <w:r>
        <w:t xml:space="preserve"> workstation 9 </w:t>
      </w:r>
      <w:proofErr w:type="spellStart"/>
      <w:r>
        <w:t>LEDs</w:t>
      </w:r>
      <w:proofErr w:type="spellEnd"/>
      <w:r>
        <w:t xml:space="preserve"> – </w:t>
      </w:r>
      <w:proofErr w:type="spellStart"/>
      <w:r>
        <w:t>Elongated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– </w:t>
      </w:r>
      <w:proofErr w:type="spellStart"/>
      <w:r>
        <w:t>Selectable</w:t>
      </w:r>
      <w:proofErr w:type="spellEnd"/>
      <w:r>
        <w:t xml:space="preserve"> </w:t>
      </w:r>
      <w:proofErr w:type="spellStart"/>
      <w:r>
        <w:t>intensity</w:t>
      </w:r>
      <w:proofErr w:type="spellEnd"/>
    </w:p>
    <w:p w14:paraId="73E5CC75" w14:textId="77777777" w:rsidR="00531D71" w:rsidRDefault="00531D71" w:rsidP="00531D71">
      <w:r>
        <w:t xml:space="preserve">Technical features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RW-LED-STR.</w:t>
      </w:r>
    </w:p>
    <w:p w14:paraId="51E19472" w14:textId="77777777" w:rsidR="00531D71" w:rsidRDefault="00531D71" w:rsidP="00531D71">
      <w:r>
        <w:t xml:space="preserve">The </w:t>
      </w:r>
      <w:proofErr w:type="spellStart"/>
      <w:r>
        <w:t>emission</w:t>
      </w:r>
      <w:proofErr w:type="spellEnd"/>
      <w:r>
        <w:t xml:space="preserve"> power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selectable</w:t>
      </w:r>
      <w:proofErr w:type="spellEnd"/>
      <w:r>
        <w:t xml:space="preserve"> by a step </w:t>
      </w:r>
      <w:proofErr w:type="spellStart"/>
      <w:r>
        <w:t>potentiometer</w:t>
      </w:r>
      <w:proofErr w:type="spellEnd"/>
      <w:r>
        <w:t>:</w:t>
      </w:r>
    </w:p>
    <w:p w14:paraId="5608C1A3" w14:textId="77777777" w:rsidR="00531D71" w:rsidRDefault="00531D71" w:rsidP="00531D71">
      <w:pPr>
        <w:numPr>
          <w:ilvl w:val="0"/>
          <w:numId w:val="4"/>
        </w:numPr>
      </w:pPr>
      <w:r>
        <w:t xml:space="preserve">low </w:t>
      </w:r>
      <w:proofErr w:type="spellStart"/>
      <w:r>
        <w:t>intensity</w:t>
      </w:r>
      <w:proofErr w:type="spellEnd"/>
      <w:r>
        <w:t xml:space="preserve">, for </w:t>
      </w:r>
      <w:proofErr w:type="spellStart"/>
      <w:r>
        <w:t>verification</w:t>
      </w:r>
      <w:proofErr w:type="spellEnd"/>
      <w:r>
        <w:t xml:space="preserve"> of flushing of </w:t>
      </w:r>
      <w:proofErr w:type="spellStart"/>
      <w:r>
        <w:t>fluorescent</w:t>
      </w:r>
      <w:proofErr w:type="spellEnd"/>
      <w:r>
        <w:t xml:space="preserve"> </w:t>
      </w:r>
      <w:proofErr w:type="spellStart"/>
      <w:r>
        <w:t>penetrant</w:t>
      </w:r>
      <w:proofErr w:type="spellEnd"/>
    </w:p>
    <w:p w14:paraId="28F97D75" w14:textId="77777777" w:rsidR="00531D71" w:rsidRDefault="00531D71" w:rsidP="00531D71">
      <w:pPr>
        <w:numPr>
          <w:ilvl w:val="0"/>
          <w:numId w:val="4"/>
        </w:numPr>
      </w:pPr>
      <w:proofErr w:type="spellStart"/>
      <w:r>
        <w:t>average</w:t>
      </w:r>
      <w:proofErr w:type="spellEnd"/>
      <w:r>
        <w:t xml:space="preserve"> </w:t>
      </w:r>
      <w:proofErr w:type="spellStart"/>
      <w:r>
        <w:t>intensity</w:t>
      </w:r>
      <w:proofErr w:type="spellEnd"/>
      <w:r>
        <w:t xml:space="preserve">, for the </w:t>
      </w:r>
      <w:proofErr w:type="spellStart"/>
      <w:r>
        <w:t>inspection</w:t>
      </w:r>
      <w:proofErr w:type="spellEnd"/>
    </w:p>
    <w:p w14:paraId="064EB2EC" w14:textId="77777777" w:rsidR="00531D71" w:rsidRDefault="00531D71" w:rsidP="00531D71">
      <w:pPr>
        <w:numPr>
          <w:ilvl w:val="0"/>
          <w:numId w:val="4"/>
        </w:numPr>
      </w:pPr>
      <w:r>
        <w:t xml:space="preserve">maximum </w:t>
      </w:r>
      <w:proofErr w:type="spellStart"/>
      <w:r>
        <w:t>intensity</w:t>
      </w:r>
      <w:proofErr w:type="spellEnd"/>
      <w:r>
        <w:t xml:space="preserve">, for the </w:t>
      </w:r>
      <w:proofErr w:type="spellStart"/>
      <w:r>
        <w:t>inspection</w:t>
      </w:r>
      <w:proofErr w:type="spellEnd"/>
    </w:p>
    <w:p w14:paraId="1432AACE" w14:textId="77777777" w:rsidR="00531D71" w:rsidRDefault="00531D71" w:rsidP="00531D71">
      <w:pPr>
        <w:ind w:left="720"/>
      </w:pPr>
    </w:p>
    <w:p w14:paraId="76CF549C" w14:textId="77777777" w:rsidR="00531D71" w:rsidRDefault="00531D71" w:rsidP="00531D71">
      <w:pPr>
        <w:spacing w:before="0" w:after="200" w:line="276" w:lineRule="auto"/>
        <w:rPr>
          <w:i/>
          <w:u w:val="single"/>
        </w:rPr>
      </w:pPr>
    </w:p>
    <w:p w14:paraId="0AEDD238" w14:textId="77777777" w:rsidR="00531D71" w:rsidRDefault="00531D71" w:rsidP="00531D71">
      <w:pPr>
        <w:pStyle w:val="Titolo2"/>
      </w:pPr>
      <w:r>
        <w:t>RW-LED-STR-multi2</w:t>
      </w:r>
    </w:p>
    <w:p w14:paraId="60A67766" w14:textId="77777777" w:rsidR="00531D71" w:rsidRDefault="00531D71" w:rsidP="00531D71">
      <w:pPr>
        <w:pStyle w:val="Titolo3"/>
      </w:pPr>
      <w:r>
        <w:t xml:space="preserve">Wood </w:t>
      </w:r>
      <w:proofErr w:type="spellStart"/>
      <w:r>
        <w:t>lamp</w:t>
      </w:r>
      <w:proofErr w:type="spellEnd"/>
      <w:r>
        <w:t xml:space="preserve"> for </w:t>
      </w:r>
      <w:proofErr w:type="spellStart"/>
      <w:r>
        <w:t>fixed</w:t>
      </w:r>
      <w:proofErr w:type="spellEnd"/>
      <w:r>
        <w:t xml:space="preserve"> workstation 9 </w:t>
      </w:r>
      <w:proofErr w:type="spellStart"/>
      <w:r>
        <w:t>LEDs</w:t>
      </w:r>
      <w:proofErr w:type="spellEnd"/>
      <w:r>
        <w:t xml:space="preserve"> – </w:t>
      </w:r>
      <w:proofErr w:type="spellStart"/>
      <w:r>
        <w:t>Elongated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–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selectable</w:t>
      </w:r>
      <w:proofErr w:type="spellEnd"/>
      <w:r>
        <w:t xml:space="preserve"> </w:t>
      </w:r>
      <w:proofErr w:type="spellStart"/>
      <w:r>
        <w:t>intensity</w:t>
      </w:r>
      <w:proofErr w:type="spellEnd"/>
    </w:p>
    <w:p w14:paraId="6D3F61B6" w14:textId="77777777" w:rsidR="00531D71" w:rsidRDefault="00531D71" w:rsidP="00531D71">
      <w:r>
        <w:t xml:space="preserve">Technical features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RW-LED-STR.</w:t>
      </w:r>
    </w:p>
    <w:p w14:paraId="33948545" w14:textId="77777777" w:rsidR="00531D71" w:rsidRDefault="00531D71" w:rsidP="00531D71">
      <w:r>
        <w:t xml:space="preserve">The </w:t>
      </w:r>
      <w:proofErr w:type="spellStart"/>
      <w:r>
        <w:t>emission</w:t>
      </w:r>
      <w:proofErr w:type="spellEnd"/>
      <w:r>
        <w:t xml:space="preserve"> power can be </w:t>
      </w:r>
      <w:proofErr w:type="spellStart"/>
      <w:r>
        <w:t>selected</w:t>
      </w:r>
      <w:proofErr w:type="spellEnd"/>
      <w:r>
        <w:t xml:space="preserve"> by the touchscreen panel of the system and/or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recalled</w:t>
      </w:r>
      <w:proofErr w:type="spellEnd"/>
      <w:r>
        <w:t xml:space="preserve"> from the control </w:t>
      </w:r>
      <w:proofErr w:type="spellStart"/>
      <w:r>
        <w:t>specifications</w:t>
      </w:r>
      <w:proofErr w:type="spellEnd"/>
      <w:r>
        <w:t>:</w:t>
      </w:r>
    </w:p>
    <w:p w14:paraId="63C96F2C" w14:textId="77777777" w:rsidR="00531D71" w:rsidRDefault="00531D71" w:rsidP="00531D71">
      <w:pPr>
        <w:numPr>
          <w:ilvl w:val="0"/>
          <w:numId w:val="4"/>
        </w:numPr>
      </w:pPr>
      <w:r>
        <w:t xml:space="preserve">low </w:t>
      </w:r>
      <w:proofErr w:type="spellStart"/>
      <w:r>
        <w:t>intensity</w:t>
      </w:r>
      <w:proofErr w:type="spellEnd"/>
      <w:r>
        <w:t xml:space="preserve">, for </w:t>
      </w:r>
      <w:proofErr w:type="spellStart"/>
      <w:r>
        <w:t>verification</w:t>
      </w:r>
      <w:proofErr w:type="spellEnd"/>
      <w:r>
        <w:t xml:space="preserve"> of flushing of </w:t>
      </w:r>
      <w:proofErr w:type="spellStart"/>
      <w:r>
        <w:t>fluorescent</w:t>
      </w:r>
      <w:proofErr w:type="spellEnd"/>
      <w:r>
        <w:t xml:space="preserve"> </w:t>
      </w:r>
      <w:proofErr w:type="spellStart"/>
      <w:r>
        <w:t>penetrant</w:t>
      </w:r>
      <w:proofErr w:type="spellEnd"/>
    </w:p>
    <w:p w14:paraId="41BAD349" w14:textId="77777777" w:rsidR="00531D71" w:rsidRDefault="00531D71" w:rsidP="00531D71">
      <w:pPr>
        <w:numPr>
          <w:ilvl w:val="0"/>
          <w:numId w:val="4"/>
        </w:numPr>
      </w:pPr>
      <w:proofErr w:type="spellStart"/>
      <w:r>
        <w:t>average</w:t>
      </w:r>
      <w:proofErr w:type="spellEnd"/>
      <w:r>
        <w:t xml:space="preserve"> </w:t>
      </w:r>
      <w:proofErr w:type="spellStart"/>
      <w:r>
        <w:t>intensity</w:t>
      </w:r>
      <w:proofErr w:type="spellEnd"/>
      <w:r>
        <w:t xml:space="preserve">, for the </w:t>
      </w:r>
      <w:proofErr w:type="spellStart"/>
      <w:r>
        <w:t>inspection</w:t>
      </w:r>
      <w:proofErr w:type="spellEnd"/>
    </w:p>
    <w:p w14:paraId="37486B5D" w14:textId="77777777" w:rsidR="00531D71" w:rsidRDefault="00531D71" w:rsidP="00531D71">
      <w:pPr>
        <w:numPr>
          <w:ilvl w:val="0"/>
          <w:numId w:val="4"/>
        </w:numPr>
      </w:pPr>
      <w:r>
        <w:t xml:space="preserve">maximum </w:t>
      </w:r>
      <w:proofErr w:type="spellStart"/>
      <w:r>
        <w:t>intensity</w:t>
      </w:r>
      <w:proofErr w:type="spellEnd"/>
      <w:r>
        <w:t xml:space="preserve">, for the </w:t>
      </w:r>
      <w:proofErr w:type="spellStart"/>
      <w:r>
        <w:t>inspection</w:t>
      </w:r>
      <w:proofErr w:type="spellEnd"/>
    </w:p>
    <w:p w14:paraId="704BB270" w14:textId="77777777" w:rsidR="00531D71" w:rsidRDefault="00531D71" w:rsidP="00531D71">
      <w:pPr>
        <w:spacing w:before="0" w:after="200" w:line="276" w:lineRule="auto"/>
        <w:rPr>
          <w:i/>
          <w:u w:val="single"/>
        </w:rPr>
      </w:pPr>
    </w:p>
    <w:p w14:paraId="5EE8E9BF" w14:textId="77777777" w:rsidR="004E256B" w:rsidRPr="004E256B" w:rsidRDefault="004E256B" w:rsidP="004E256B"/>
    <w:p w14:paraId="285C2619" w14:textId="77777777" w:rsidR="004E256B" w:rsidRPr="004E256B" w:rsidRDefault="004E256B" w:rsidP="004E256B"/>
    <w:p w14:paraId="722E522A" w14:textId="77777777" w:rsidR="004E256B" w:rsidRPr="004E256B" w:rsidRDefault="004E256B" w:rsidP="004E256B"/>
    <w:p w14:paraId="7613013A" w14:textId="77777777" w:rsidR="004E256B" w:rsidRPr="004E256B" w:rsidRDefault="004E256B" w:rsidP="004E256B"/>
    <w:p w14:paraId="52230488" w14:textId="77777777" w:rsidR="004E256B" w:rsidRPr="004E256B" w:rsidRDefault="004E256B" w:rsidP="004E256B"/>
    <w:p w14:paraId="2471B5FE" w14:textId="77777777" w:rsidR="004E256B" w:rsidRPr="004E256B" w:rsidRDefault="004E256B" w:rsidP="004E256B"/>
    <w:p w14:paraId="395F89EC" w14:textId="77777777" w:rsidR="004E256B" w:rsidRPr="004E256B" w:rsidRDefault="004E256B" w:rsidP="004E256B"/>
    <w:p w14:paraId="213AE280" w14:textId="77777777" w:rsidR="004E256B" w:rsidRPr="004E256B" w:rsidRDefault="004E256B" w:rsidP="004E256B"/>
    <w:p w14:paraId="6B101214" w14:textId="77777777" w:rsidR="004E256B" w:rsidRPr="004E256B" w:rsidRDefault="004E256B" w:rsidP="004E256B"/>
    <w:p w14:paraId="62927157" w14:textId="77777777" w:rsidR="004E256B" w:rsidRPr="004E256B" w:rsidRDefault="004E256B" w:rsidP="004E256B"/>
    <w:p w14:paraId="2712FBFC" w14:textId="77777777" w:rsidR="004E256B" w:rsidRPr="004E256B" w:rsidRDefault="004E256B" w:rsidP="004E256B"/>
    <w:p w14:paraId="1E59C32C" w14:textId="77777777" w:rsidR="004E256B" w:rsidRPr="004E256B" w:rsidRDefault="004E256B" w:rsidP="004E256B"/>
    <w:p w14:paraId="74A1338A" w14:textId="77777777" w:rsidR="004E256B" w:rsidRPr="004E256B" w:rsidRDefault="004E256B" w:rsidP="004E256B"/>
    <w:p w14:paraId="67433D0D" w14:textId="77777777" w:rsidR="004E256B" w:rsidRPr="004E256B" w:rsidRDefault="004E256B" w:rsidP="004E256B"/>
    <w:p w14:paraId="198A08BF" w14:textId="77777777" w:rsidR="004E256B" w:rsidRPr="004E256B" w:rsidRDefault="004E256B" w:rsidP="004E256B"/>
    <w:p w14:paraId="5F7E45E0" w14:textId="77777777" w:rsidR="004E256B" w:rsidRPr="004E256B" w:rsidRDefault="004E256B" w:rsidP="004E256B"/>
    <w:p w14:paraId="0A4B8EF3" w14:textId="77777777" w:rsidR="004E256B" w:rsidRPr="004E256B" w:rsidRDefault="004E256B" w:rsidP="004E256B"/>
    <w:p w14:paraId="0FB7BB53" w14:textId="77777777" w:rsidR="004E256B" w:rsidRPr="004E256B" w:rsidRDefault="004E256B" w:rsidP="004E256B"/>
    <w:p w14:paraId="169A17BA" w14:textId="77777777" w:rsidR="004E256B" w:rsidRDefault="004E256B" w:rsidP="004E256B"/>
    <w:p w14:paraId="308CF35E" w14:textId="77777777" w:rsidR="004E256B" w:rsidRPr="004E256B" w:rsidRDefault="004E256B" w:rsidP="004E256B"/>
    <w:p w14:paraId="2A612ADA" w14:textId="77777777" w:rsidR="004E256B" w:rsidRPr="004E256B" w:rsidRDefault="004E256B" w:rsidP="004E256B">
      <w:pPr>
        <w:tabs>
          <w:tab w:val="left" w:pos="3235"/>
        </w:tabs>
      </w:pPr>
      <w:r>
        <w:tab/>
      </w:r>
    </w:p>
    <w:sectPr w:rsidR="004E256B" w:rsidRPr="004E256B" w:rsidSect="00531D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707" w:bottom="1418" w:left="851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82B1B" w14:textId="77777777" w:rsidR="00531D71" w:rsidRDefault="00531D71" w:rsidP="00670B46">
      <w:r>
        <w:separator/>
      </w:r>
    </w:p>
    <w:p w14:paraId="203A6A33" w14:textId="77777777" w:rsidR="00531D71" w:rsidRDefault="00531D71" w:rsidP="00670B46"/>
    <w:p w14:paraId="7C08F3A0" w14:textId="77777777" w:rsidR="00531D71" w:rsidRDefault="00531D71" w:rsidP="00670B46"/>
    <w:p w14:paraId="7E773DCD" w14:textId="77777777" w:rsidR="00531D71" w:rsidRDefault="00531D71" w:rsidP="00670B46"/>
    <w:p w14:paraId="3F8AEB44" w14:textId="77777777" w:rsidR="00531D71" w:rsidRDefault="00531D71" w:rsidP="00670B46"/>
    <w:p w14:paraId="4F706B0A" w14:textId="77777777" w:rsidR="00531D71" w:rsidRDefault="00531D71" w:rsidP="00670B46"/>
  </w:endnote>
  <w:endnote w:type="continuationSeparator" w:id="0">
    <w:p w14:paraId="46384FD3" w14:textId="77777777" w:rsidR="00531D71" w:rsidRDefault="00531D71" w:rsidP="00670B46">
      <w:r>
        <w:continuationSeparator/>
      </w:r>
    </w:p>
    <w:p w14:paraId="795B275E" w14:textId="77777777" w:rsidR="00531D71" w:rsidRDefault="00531D71" w:rsidP="00670B46"/>
    <w:p w14:paraId="3902398F" w14:textId="77777777" w:rsidR="00531D71" w:rsidRDefault="00531D71" w:rsidP="00670B46"/>
    <w:p w14:paraId="2566F8E5" w14:textId="77777777" w:rsidR="00531D71" w:rsidRDefault="00531D71" w:rsidP="00670B46"/>
    <w:p w14:paraId="7A6729C7" w14:textId="77777777" w:rsidR="00531D71" w:rsidRDefault="00531D71" w:rsidP="00670B46"/>
    <w:p w14:paraId="62BAA729" w14:textId="77777777" w:rsidR="00531D71" w:rsidRDefault="00531D71" w:rsidP="00670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ill Gothic 600mg Rg">
    <w:panose1 w:val="02000503030000020004"/>
    <w:charset w:val="00"/>
    <w:family w:val="auto"/>
    <w:pitch w:val="variable"/>
    <w:sig w:usb0="8000002F" w:usb1="5000407B" w:usb2="00000000" w:usb3="00000000" w:csb0="00000001" w:csb1="00000000"/>
    <w:embedRegular r:id="rId1" w:fontKey="{E0F94109-9A89-46A9-854C-15C5D454A8D3}"/>
    <w:embedBold r:id="rId2" w:fontKey="{B0B4029C-981F-4FED-B245-4D3284CAA3BF}"/>
    <w:embedItalic r:id="rId3" w:fontKey="{F11D84E4-7E19-4C42-AE12-61509FF0753F}"/>
    <w:embedBoldItalic r:id="rId4" w:fontKey="{55DFF1D5-0582-4AE4-9113-7B06DEB64AB3}"/>
  </w:font>
  <w:font w:name="Pill Gothic 600mg Lt">
    <w:panose1 w:val="02000503030000020004"/>
    <w:charset w:val="00"/>
    <w:family w:val="auto"/>
    <w:pitch w:val="variable"/>
    <w:sig w:usb0="8000002F" w:usb1="5000407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subsetted="1" w:fontKey="{C6577BBB-FAD0-472A-9FB0-89B7AE6231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EF0B2" w14:textId="77777777" w:rsidR="0091432C" w:rsidRDefault="009143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CA1E1" w14:textId="77777777" w:rsidR="004E256B" w:rsidRDefault="00ED68A0" w:rsidP="004E256B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398EDB44" wp14:editId="387E8A2F">
              <wp:simplePos x="0" y="0"/>
              <wp:positionH relativeFrom="column">
                <wp:posOffset>934900</wp:posOffset>
              </wp:positionH>
              <wp:positionV relativeFrom="paragraph">
                <wp:posOffset>211918</wp:posOffset>
              </wp:positionV>
              <wp:extent cx="1918335" cy="1404620"/>
              <wp:effectExtent l="0" t="0" r="5715" b="0"/>
              <wp:wrapSquare wrapText="bothSides"/>
              <wp:docPr id="39404965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33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50183C" w14:textId="1EE5C472" w:rsidR="00ED68A0" w:rsidRDefault="00ED68A0" w:rsidP="00ED68A0">
                          <w:r w:rsidRPr="00F052D6">
                            <w:rPr>
                              <w:sz w:val="12"/>
                              <w:szCs w:val="14"/>
                            </w:rPr>
                            <w:fldChar w:fldCharType="begin"/>
                          </w:r>
                          <w:r w:rsidRPr="00F052D6">
                            <w:rPr>
                              <w:sz w:val="12"/>
                              <w:szCs w:val="14"/>
                            </w:rPr>
                            <w:instrText xml:space="preserve"> FILENAME   \* MERGEFORMAT </w:instrText>
                          </w:r>
                          <w:r w:rsidRPr="00F052D6">
                            <w:rPr>
                              <w:sz w:val="12"/>
                              <w:szCs w:val="14"/>
                            </w:rPr>
                            <w:fldChar w:fldCharType="separate"/>
                          </w:r>
                          <w:r w:rsidR="007A6E95">
                            <w:rPr>
                              <w:noProof/>
                              <w:sz w:val="12"/>
                              <w:szCs w:val="14"/>
                            </w:rPr>
                            <w:t>RW-LED-STR v10.1 eng.docx</w:t>
                          </w:r>
                          <w:r w:rsidRPr="00F052D6">
                            <w:rPr>
                              <w:sz w:val="12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8EDB4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3.6pt;margin-top:16.7pt;width:151.0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" stroked="f">
              <v:textbox style="mso-fit-shape-to-text:t">
                <w:txbxContent>
                  <w:p w14:paraId="6C50183C" w14:textId="1EE5C472" w:rsidR="00ED68A0" w:rsidRDefault="00ED68A0" w:rsidP="00ED68A0">
                    <w:r w:rsidRPr="00F052D6">
                      <w:rPr>
                        <w:sz w:val="12"/>
                        <w:szCs w:val="14"/>
                      </w:rPr>
                      <w:fldChar w:fldCharType="begin"/>
                    </w:r>
                    <w:r w:rsidRPr="00F052D6">
                      <w:rPr>
                        <w:sz w:val="12"/>
                        <w:szCs w:val="14"/>
                      </w:rPr>
                      <w:instrText xml:space="preserve"> FILENAME   \* MERGEFORMAT </w:instrText>
                    </w:r>
                    <w:r w:rsidRPr="00F052D6">
                      <w:rPr>
                        <w:sz w:val="12"/>
                        <w:szCs w:val="14"/>
                      </w:rPr>
                      <w:fldChar w:fldCharType="separate"/>
                    </w:r>
                    <w:r w:rsidR="007A6E95">
                      <w:rPr>
                        <w:noProof/>
                        <w:sz w:val="12"/>
                        <w:szCs w:val="14"/>
                      </w:rPr>
                      <w:t>RW-LED-STR v10.1 eng.docx</w:t>
                    </w:r>
                    <w:r w:rsidRPr="00F052D6">
                      <w:rPr>
                        <w:sz w:val="12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987F5AD" wp14:editId="1FE8EE6D">
              <wp:simplePos x="0" y="0"/>
              <wp:positionH relativeFrom="column">
                <wp:posOffset>20320</wp:posOffset>
              </wp:positionH>
              <wp:positionV relativeFrom="paragraph">
                <wp:posOffset>211918</wp:posOffset>
              </wp:positionV>
              <wp:extent cx="575945" cy="1404620"/>
              <wp:effectExtent l="0" t="0" r="0" b="1270"/>
              <wp:wrapSquare wrapText="bothSides"/>
              <wp:docPr id="74876861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5BFB21" w14:textId="77777777" w:rsidR="00ED68A0" w:rsidRDefault="00ED68A0" w:rsidP="00ED68A0"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fldChar w:fldCharType="begin"/>
                          </w:r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instrText xml:space="preserve"> PAGE   \* MERGEFORMAT </w:instrText>
                          </w:r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F497D" w:themeColor="text2"/>
                              <w:sz w:val="32"/>
                            </w:rPr>
                            <w:t>1</w:t>
                          </w:r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fldChar w:fldCharType="end"/>
                          </w:r>
                          <w:r w:rsidRPr="003C062C">
                            <w:t xml:space="preserve"> di </w:t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fldChar w:fldCharType="begin"/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instrText xml:space="preserve"> NUMPAGES   \* MERGEFORMAT </w:instrText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t>2</w:t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987F5AD" id="_x0000_s1027" type="#_x0000_t202" style="position:absolute;margin-left:1.6pt;margin-top:16.7pt;width:45.3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" stroked="f">
              <v:textbox style="mso-fit-shape-to-text:t">
                <w:txbxContent>
                  <w:p w14:paraId="495BFB21" w14:textId="77777777" w:rsidR="00ED68A0" w:rsidRDefault="00ED68A0" w:rsidP="00ED68A0"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fldChar w:fldCharType="begin"/>
                    </w:r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instrText xml:space="preserve"> PAGE   \* MERGEFORMAT </w:instrText>
                    </w:r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fldChar w:fldCharType="separate"/>
                    </w:r>
                    <w:r>
                      <w:rPr>
                        <w:b/>
                        <w:color w:val="1F497D" w:themeColor="text2"/>
                        <w:sz w:val="32"/>
                      </w:rPr>
                      <w:t>1</w:t>
                    </w:r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fldChar w:fldCharType="end"/>
                    </w:r>
                    <w:r w:rsidRPr="003C062C">
                      <w:t xml:space="preserve"> di </w:t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fldChar w:fldCharType="begin"/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instrText xml:space="preserve"> NUMPAGES   \* MERGEFORMAT </w:instrText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1F497D" w:themeColor="text2"/>
                        <w:sz w:val="32"/>
                      </w:rPr>
                      <w:t>2</w:t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D9AEFDC" w14:textId="77777777" w:rsidR="004E256B" w:rsidRDefault="004E256B" w:rsidP="004E256B">
    <w:pPr>
      <w:pStyle w:val="Pidipagina"/>
    </w:pPr>
  </w:p>
  <w:p w14:paraId="2BF08A76" w14:textId="77777777" w:rsidR="004E256B" w:rsidRDefault="004E256B" w:rsidP="004E256B">
    <w:pPr>
      <w:pStyle w:val="Pidipagina"/>
    </w:pPr>
  </w:p>
  <w:p w14:paraId="45FCABE8" w14:textId="77777777" w:rsidR="004E256B" w:rsidRPr="004E256B" w:rsidRDefault="004E256B" w:rsidP="004E256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21CA" w14:textId="77777777" w:rsidR="004E256B" w:rsidRDefault="00ED68A0" w:rsidP="004E256B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0E89ADE" wp14:editId="068A1729">
              <wp:simplePos x="0" y="0"/>
              <wp:positionH relativeFrom="column">
                <wp:posOffset>975995</wp:posOffset>
              </wp:positionH>
              <wp:positionV relativeFrom="paragraph">
                <wp:posOffset>85725</wp:posOffset>
              </wp:positionV>
              <wp:extent cx="1918335" cy="1404620"/>
              <wp:effectExtent l="0" t="0" r="5715" b="0"/>
              <wp:wrapSquare wrapText="bothSides"/>
              <wp:docPr id="157066655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33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1A1A5" w14:textId="057472D5" w:rsidR="00ED68A0" w:rsidRDefault="00ED68A0" w:rsidP="00ED68A0">
                          <w:r w:rsidRPr="00F052D6">
                            <w:rPr>
                              <w:sz w:val="12"/>
                              <w:szCs w:val="14"/>
                            </w:rPr>
                            <w:fldChar w:fldCharType="begin"/>
                          </w:r>
                          <w:r w:rsidRPr="00F052D6">
                            <w:rPr>
                              <w:sz w:val="12"/>
                              <w:szCs w:val="14"/>
                            </w:rPr>
                            <w:instrText xml:space="preserve"> FILENAME   \* MERGEFORMAT </w:instrText>
                          </w:r>
                          <w:r w:rsidRPr="00F052D6">
                            <w:rPr>
                              <w:sz w:val="12"/>
                              <w:szCs w:val="14"/>
                            </w:rPr>
                            <w:fldChar w:fldCharType="separate"/>
                          </w:r>
                          <w:r w:rsidR="007A6E95">
                            <w:rPr>
                              <w:noProof/>
                              <w:sz w:val="12"/>
                              <w:szCs w:val="14"/>
                            </w:rPr>
                            <w:t>RW-LED-STR v10.1 eng.docx</w:t>
                          </w:r>
                          <w:r w:rsidRPr="00F052D6">
                            <w:rPr>
                              <w:sz w:val="12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0E89AD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6.85pt;margin-top:6.75pt;width:151.05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" stroked="f">
              <v:textbox style="mso-fit-shape-to-text:t">
                <w:txbxContent>
                  <w:p w14:paraId="5921A1A5" w14:textId="057472D5" w:rsidR="00ED68A0" w:rsidRDefault="00ED68A0" w:rsidP="00ED68A0">
                    <w:r w:rsidRPr="00F052D6">
                      <w:rPr>
                        <w:sz w:val="12"/>
                        <w:szCs w:val="14"/>
                      </w:rPr>
                      <w:fldChar w:fldCharType="begin"/>
                    </w:r>
                    <w:r w:rsidRPr="00F052D6">
                      <w:rPr>
                        <w:sz w:val="12"/>
                        <w:szCs w:val="14"/>
                      </w:rPr>
                      <w:instrText xml:space="preserve"> FILENAME   \* MERGEFORMAT </w:instrText>
                    </w:r>
                    <w:r w:rsidRPr="00F052D6">
                      <w:rPr>
                        <w:sz w:val="12"/>
                        <w:szCs w:val="14"/>
                      </w:rPr>
                      <w:fldChar w:fldCharType="separate"/>
                    </w:r>
                    <w:r w:rsidR="007A6E95">
                      <w:rPr>
                        <w:noProof/>
                        <w:sz w:val="12"/>
                        <w:szCs w:val="14"/>
                      </w:rPr>
                      <w:t>RW-LED-STR v10.1 eng.docx</w:t>
                    </w:r>
                    <w:r w:rsidRPr="00F052D6">
                      <w:rPr>
                        <w:sz w:val="12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AA73192" wp14:editId="7B259849">
              <wp:simplePos x="0" y="0"/>
              <wp:positionH relativeFrom="column">
                <wp:posOffset>56515</wp:posOffset>
              </wp:positionH>
              <wp:positionV relativeFrom="paragraph">
                <wp:posOffset>85725</wp:posOffset>
              </wp:positionV>
              <wp:extent cx="575945" cy="1404620"/>
              <wp:effectExtent l="0" t="0" r="0" b="127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0C4A9A" w14:textId="77777777" w:rsidR="00ED68A0" w:rsidRDefault="00ED68A0"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fldChar w:fldCharType="begin"/>
                          </w:r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instrText xml:space="preserve"> PAGE   \* MERGEFORMAT </w:instrText>
                          </w:r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F497D" w:themeColor="text2"/>
                              <w:sz w:val="32"/>
                            </w:rPr>
                            <w:t>1</w:t>
                          </w:r>
                          <w:r w:rsidRPr="001A4603">
                            <w:rPr>
                              <w:b/>
                              <w:color w:val="1F497D" w:themeColor="text2"/>
                              <w:sz w:val="32"/>
                            </w:rPr>
                            <w:fldChar w:fldCharType="end"/>
                          </w:r>
                          <w:r w:rsidRPr="003C062C">
                            <w:t xml:space="preserve"> di </w:t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fldChar w:fldCharType="begin"/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instrText xml:space="preserve"> NUMPAGES   \* MERGEFORMAT </w:instrText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t>2</w:t>
                          </w:r>
                          <w:r w:rsidRPr="001A4603">
                            <w:rPr>
                              <w:b/>
                              <w:noProof/>
                              <w:color w:val="1F497D" w:themeColor="text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AA73192" id="_x0000_s1029" type="#_x0000_t202" style="position:absolute;margin-left:4.45pt;margin-top:6.75pt;width:45.35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" stroked="f">
              <v:textbox style="mso-fit-shape-to-text:t">
                <w:txbxContent>
                  <w:p w14:paraId="7E0C4A9A" w14:textId="77777777" w:rsidR="00ED68A0" w:rsidRDefault="00ED68A0"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fldChar w:fldCharType="begin"/>
                    </w:r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instrText xml:space="preserve"> PAGE   \* MERGEFORMAT </w:instrText>
                    </w:r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fldChar w:fldCharType="separate"/>
                    </w:r>
                    <w:r>
                      <w:rPr>
                        <w:b/>
                        <w:color w:val="1F497D" w:themeColor="text2"/>
                        <w:sz w:val="32"/>
                      </w:rPr>
                      <w:t>1</w:t>
                    </w:r>
                    <w:r w:rsidRPr="001A4603">
                      <w:rPr>
                        <w:b/>
                        <w:color w:val="1F497D" w:themeColor="text2"/>
                        <w:sz w:val="32"/>
                      </w:rPr>
                      <w:fldChar w:fldCharType="end"/>
                    </w:r>
                    <w:r w:rsidRPr="003C062C">
                      <w:t xml:space="preserve"> di </w:t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fldChar w:fldCharType="begin"/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instrText xml:space="preserve"> NUMPAGES   \* MERGEFORMAT </w:instrText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1F497D" w:themeColor="text2"/>
                        <w:sz w:val="32"/>
                      </w:rPr>
                      <w:t>2</w:t>
                    </w:r>
                    <w:r w:rsidRPr="001A4603">
                      <w:rPr>
                        <w:b/>
                        <w:noProof/>
                        <w:color w:val="1F497D" w:themeColor="text2"/>
                        <w:sz w:val="3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D48EF1D" w14:textId="77777777" w:rsidR="004E256B" w:rsidRDefault="004E256B" w:rsidP="004E256B">
    <w:pPr>
      <w:pStyle w:val="Pidipagina"/>
    </w:pPr>
  </w:p>
  <w:p w14:paraId="520A163B" w14:textId="77777777" w:rsidR="004E256B" w:rsidRPr="004E256B" w:rsidRDefault="004E256B" w:rsidP="004E25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803C" w14:textId="77777777" w:rsidR="00531D71" w:rsidRDefault="00531D71" w:rsidP="00670B46">
      <w:r>
        <w:separator/>
      </w:r>
    </w:p>
    <w:p w14:paraId="354535C5" w14:textId="77777777" w:rsidR="00531D71" w:rsidRDefault="00531D71" w:rsidP="00670B46"/>
    <w:p w14:paraId="3B2C9458" w14:textId="77777777" w:rsidR="00531D71" w:rsidRDefault="00531D71" w:rsidP="00670B46"/>
    <w:p w14:paraId="3843BC46" w14:textId="77777777" w:rsidR="00531D71" w:rsidRDefault="00531D71" w:rsidP="00670B46"/>
    <w:p w14:paraId="199AAE23" w14:textId="77777777" w:rsidR="00531D71" w:rsidRDefault="00531D71" w:rsidP="00670B46"/>
    <w:p w14:paraId="5E172CFC" w14:textId="77777777" w:rsidR="00531D71" w:rsidRDefault="00531D71" w:rsidP="00670B46"/>
  </w:footnote>
  <w:footnote w:type="continuationSeparator" w:id="0">
    <w:p w14:paraId="51D8C159" w14:textId="77777777" w:rsidR="00531D71" w:rsidRDefault="00531D71" w:rsidP="00670B46">
      <w:r>
        <w:continuationSeparator/>
      </w:r>
    </w:p>
    <w:p w14:paraId="037E598A" w14:textId="77777777" w:rsidR="00531D71" w:rsidRDefault="00531D71" w:rsidP="00670B46"/>
    <w:p w14:paraId="213DAD52" w14:textId="77777777" w:rsidR="00531D71" w:rsidRDefault="00531D71" w:rsidP="00670B46"/>
    <w:p w14:paraId="562EE061" w14:textId="77777777" w:rsidR="00531D71" w:rsidRDefault="00531D71" w:rsidP="00670B46"/>
    <w:p w14:paraId="5F62CEEA" w14:textId="77777777" w:rsidR="00531D71" w:rsidRDefault="00531D71" w:rsidP="00670B46"/>
    <w:p w14:paraId="6CA8D380" w14:textId="77777777" w:rsidR="00531D71" w:rsidRDefault="00531D71" w:rsidP="00670B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5164C" w14:textId="77777777" w:rsidR="006971D0" w:rsidRDefault="007A6E95">
    <w:pPr>
      <w:pStyle w:val="Intestazione"/>
    </w:pPr>
    <w:r>
      <w:rPr>
        <w:noProof/>
      </w:rPr>
      <w:pict w14:anchorId="18C4D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655594" o:spid="_x0000_s1045" type="#_x0000_t75" style="position:absolute;margin-left:0;margin-top:0;width:354.05pt;height:175.5pt;z-index:-251655680;mso-position-horizontal:center;mso-position-horizontal-relative:margin;mso-position-vertical:center;mso-position-vertical-relative:margin" o:allowincell="f">
          <v:imagedata r:id="rId1" o:title="Fondo carta intesta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2024" w14:textId="77777777" w:rsidR="00950C30" w:rsidRDefault="004E256B" w:rsidP="004E256B">
    <w:pPr>
      <w:pStyle w:val="Intestazione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2099C2C" wp14:editId="55B91CB3">
          <wp:simplePos x="0" y="0"/>
          <wp:positionH relativeFrom="page">
            <wp:posOffset>-13335</wp:posOffset>
          </wp:positionH>
          <wp:positionV relativeFrom="page">
            <wp:posOffset>10985</wp:posOffset>
          </wp:positionV>
          <wp:extent cx="7560000" cy="10698206"/>
          <wp:effectExtent l="0" t="0" r="3175" b="8255"/>
          <wp:wrapNone/>
          <wp:docPr id="743958697" name="Immagine 743958697" descr="Immagine che contiene testo, schermata, Carattere, diagram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419888" name="Immagine 2" descr="Immagine che contiene testo, schermata, Carattere, diagram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82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6F77F" w14:textId="77777777" w:rsidR="004E256B" w:rsidRDefault="004E256B" w:rsidP="004E256B">
    <w:pPr>
      <w:pStyle w:val="Intestazione"/>
    </w:pPr>
  </w:p>
  <w:p w14:paraId="06E184A1" w14:textId="77777777" w:rsidR="004E256B" w:rsidRPr="004E256B" w:rsidRDefault="004E256B" w:rsidP="004E256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FD43D" w14:textId="77777777" w:rsidR="00DA0642" w:rsidRDefault="004E256B" w:rsidP="004E256B">
    <w:pPr>
      <w:pStyle w:val="Intestazione"/>
    </w:pPr>
    <w:r>
      <w:rPr>
        <w:noProof/>
      </w:rPr>
      <w:drawing>
        <wp:anchor distT="0" distB="0" distL="114300" distR="114300" simplePos="0" relativeHeight="251654656" behindDoc="1" locked="0" layoutInCell="1" allowOverlap="1" wp14:anchorId="460F99BF" wp14:editId="5F8A1F88">
          <wp:simplePos x="0" y="0"/>
          <wp:positionH relativeFrom="page">
            <wp:posOffset>0</wp:posOffset>
          </wp:positionH>
          <wp:positionV relativeFrom="page">
            <wp:posOffset>20473</wp:posOffset>
          </wp:positionV>
          <wp:extent cx="7559839" cy="10697827"/>
          <wp:effectExtent l="0" t="0" r="3175" b="8890"/>
          <wp:wrapNone/>
          <wp:docPr id="1222943191" name="Immagine 1222943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943191" name="Immagine 1222943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39" cy="106978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6DFC60" w14:textId="77777777" w:rsidR="004E256B" w:rsidRDefault="004E256B" w:rsidP="004E256B">
    <w:pPr>
      <w:pStyle w:val="Intestazione"/>
    </w:pPr>
  </w:p>
  <w:p w14:paraId="7F77F55E" w14:textId="77777777" w:rsidR="004E256B" w:rsidRDefault="004E256B" w:rsidP="004E256B">
    <w:pPr>
      <w:pStyle w:val="Intestazione"/>
    </w:pPr>
  </w:p>
  <w:p w14:paraId="380D1926" w14:textId="77777777" w:rsidR="004E256B" w:rsidRPr="004E256B" w:rsidRDefault="004E256B" w:rsidP="004E25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499.3pt;height:499.5pt" o:bullet="t">
        <v:imagedata r:id="rId1" o:title="Nuovo_Compasso2_CortoBlu_Alpha"/>
      </v:shape>
    </w:pict>
  </w:numPicBullet>
  <w:abstractNum w:abstractNumId="0" w15:restartNumberingAfterBreak="0">
    <w:nsid w:val="02065697"/>
    <w:multiLevelType w:val="hybridMultilevel"/>
    <w:tmpl w:val="5A90D6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37151"/>
    <w:multiLevelType w:val="hybridMultilevel"/>
    <w:tmpl w:val="61C4F998"/>
    <w:lvl w:ilvl="0" w:tplc="10C0F478">
      <w:numFmt w:val="bullet"/>
      <w:lvlText w:val="-"/>
      <w:lvlJc w:val="left"/>
      <w:pPr>
        <w:ind w:left="720" w:hanging="360"/>
      </w:pPr>
      <w:rPr>
        <w:rFonts w:ascii="Pill Gothic 600mg Rg" w:eastAsiaTheme="minorHAnsi" w:hAnsi="Pill Gothic 600mg Rg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F86D6F"/>
    <w:multiLevelType w:val="hybridMultilevel"/>
    <w:tmpl w:val="150608DE"/>
    <w:lvl w:ilvl="0" w:tplc="B44093EE">
      <w:start w:val="1"/>
      <w:numFmt w:val="bullet"/>
      <w:lvlText w:val="»"/>
      <w:lvlJc w:val="left"/>
      <w:pPr>
        <w:ind w:left="1080" w:hanging="360"/>
      </w:pPr>
      <w:rPr>
        <w:rFonts w:ascii="Pill Gothic 600mg Rg" w:hAnsi="Pill Gothic 600mg Rg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C105B3"/>
    <w:multiLevelType w:val="hybridMultilevel"/>
    <w:tmpl w:val="97AE72C6"/>
    <w:lvl w:ilvl="0" w:tplc="B44093EE">
      <w:start w:val="1"/>
      <w:numFmt w:val="bullet"/>
      <w:lvlText w:val="»"/>
      <w:lvlJc w:val="left"/>
      <w:pPr>
        <w:ind w:left="720" w:hanging="360"/>
      </w:pPr>
      <w:rPr>
        <w:rFonts w:ascii="Pill Gothic 600mg Rg" w:hAnsi="Pill Gothic 600mg Rg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618809">
    <w:abstractNumId w:val="0"/>
  </w:num>
  <w:num w:numId="2" w16cid:durableId="256182373">
    <w:abstractNumId w:val="3"/>
  </w:num>
  <w:num w:numId="3" w16cid:durableId="345910243">
    <w:abstractNumId w:val="2"/>
  </w:num>
  <w:num w:numId="4" w16cid:durableId="765420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TrueTypeFonts/>
  <w:saveSubsetFonts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71"/>
    <w:rsid w:val="000029C2"/>
    <w:rsid w:val="00004E70"/>
    <w:rsid w:val="0003786A"/>
    <w:rsid w:val="000522A7"/>
    <w:rsid w:val="0005540D"/>
    <w:rsid w:val="0007057B"/>
    <w:rsid w:val="00071045"/>
    <w:rsid w:val="000731C7"/>
    <w:rsid w:val="00077847"/>
    <w:rsid w:val="00092E96"/>
    <w:rsid w:val="000A0508"/>
    <w:rsid w:val="000A158F"/>
    <w:rsid w:val="000C1F84"/>
    <w:rsid w:val="000C77C0"/>
    <w:rsid w:val="000F4D42"/>
    <w:rsid w:val="00102E1F"/>
    <w:rsid w:val="00111F14"/>
    <w:rsid w:val="00122F72"/>
    <w:rsid w:val="00124906"/>
    <w:rsid w:val="00133BB7"/>
    <w:rsid w:val="001347E6"/>
    <w:rsid w:val="00142C3B"/>
    <w:rsid w:val="00143D6D"/>
    <w:rsid w:val="001810F9"/>
    <w:rsid w:val="00183254"/>
    <w:rsid w:val="001843ED"/>
    <w:rsid w:val="001A4603"/>
    <w:rsid w:val="001B2E3E"/>
    <w:rsid w:val="001C7771"/>
    <w:rsid w:val="001C7799"/>
    <w:rsid w:val="001F0703"/>
    <w:rsid w:val="001F0F5E"/>
    <w:rsid w:val="00210C9F"/>
    <w:rsid w:val="002458AC"/>
    <w:rsid w:val="00255ABE"/>
    <w:rsid w:val="00257191"/>
    <w:rsid w:val="00257D62"/>
    <w:rsid w:val="002625A0"/>
    <w:rsid w:val="002702BA"/>
    <w:rsid w:val="002728D2"/>
    <w:rsid w:val="0028507E"/>
    <w:rsid w:val="0029268E"/>
    <w:rsid w:val="002A053D"/>
    <w:rsid w:val="002A4064"/>
    <w:rsid w:val="002B1289"/>
    <w:rsid w:val="002B4FF6"/>
    <w:rsid w:val="002C256D"/>
    <w:rsid w:val="002D74F9"/>
    <w:rsid w:val="002E7606"/>
    <w:rsid w:val="002F72A0"/>
    <w:rsid w:val="003018D3"/>
    <w:rsid w:val="00312936"/>
    <w:rsid w:val="003220EE"/>
    <w:rsid w:val="00335162"/>
    <w:rsid w:val="00345490"/>
    <w:rsid w:val="00390057"/>
    <w:rsid w:val="003939B5"/>
    <w:rsid w:val="003A4883"/>
    <w:rsid w:val="003A4E7A"/>
    <w:rsid w:val="003B6039"/>
    <w:rsid w:val="003C062C"/>
    <w:rsid w:val="003C5109"/>
    <w:rsid w:val="003C62B1"/>
    <w:rsid w:val="003D3E6E"/>
    <w:rsid w:val="003D4EE6"/>
    <w:rsid w:val="003E239E"/>
    <w:rsid w:val="003E353C"/>
    <w:rsid w:val="003E573D"/>
    <w:rsid w:val="0040624D"/>
    <w:rsid w:val="00414D8A"/>
    <w:rsid w:val="00444048"/>
    <w:rsid w:val="00464504"/>
    <w:rsid w:val="0048561D"/>
    <w:rsid w:val="00487BE7"/>
    <w:rsid w:val="004A3086"/>
    <w:rsid w:val="004A6B17"/>
    <w:rsid w:val="004B3684"/>
    <w:rsid w:val="004D1215"/>
    <w:rsid w:val="004D396A"/>
    <w:rsid w:val="004E256B"/>
    <w:rsid w:val="004E78BC"/>
    <w:rsid w:val="00500E39"/>
    <w:rsid w:val="00504AFA"/>
    <w:rsid w:val="00514F42"/>
    <w:rsid w:val="00523439"/>
    <w:rsid w:val="00527AD9"/>
    <w:rsid w:val="00531D71"/>
    <w:rsid w:val="00535D91"/>
    <w:rsid w:val="00540C22"/>
    <w:rsid w:val="005447AC"/>
    <w:rsid w:val="005468E4"/>
    <w:rsid w:val="00583FFF"/>
    <w:rsid w:val="00585FB9"/>
    <w:rsid w:val="005901CC"/>
    <w:rsid w:val="005B443B"/>
    <w:rsid w:val="005D04F1"/>
    <w:rsid w:val="005D14D9"/>
    <w:rsid w:val="005D1C8C"/>
    <w:rsid w:val="005E36E5"/>
    <w:rsid w:val="0060146C"/>
    <w:rsid w:val="006026B9"/>
    <w:rsid w:val="00607B78"/>
    <w:rsid w:val="006162AD"/>
    <w:rsid w:val="0062253A"/>
    <w:rsid w:val="00622857"/>
    <w:rsid w:val="00642918"/>
    <w:rsid w:val="00651942"/>
    <w:rsid w:val="006539CD"/>
    <w:rsid w:val="00670B46"/>
    <w:rsid w:val="00672B3C"/>
    <w:rsid w:val="00691335"/>
    <w:rsid w:val="006971D0"/>
    <w:rsid w:val="006E3AF3"/>
    <w:rsid w:val="006E5FAA"/>
    <w:rsid w:val="0070450D"/>
    <w:rsid w:val="007078B9"/>
    <w:rsid w:val="00710821"/>
    <w:rsid w:val="00716611"/>
    <w:rsid w:val="00752EC0"/>
    <w:rsid w:val="00786DC5"/>
    <w:rsid w:val="00791DC6"/>
    <w:rsid w:val="007A6E95"/>
    <w:rsid w:val="007F0998"/>
    <w:rsid w:val="007F1BA7"/>
    <w:rsid w:val="007F427A"/>
    <w:rsid w:val="008276F0"/>
    <w:rsid w:val="008331D6"/>
    <w:rsid w:val="008356A0"/>
    <w:rsid w:val="008463A8"/>
    <w:rsid w:val="008515C1"/>
    <w:rsid w:val="00851DA9"/>
    <w:rsid w:val="008633DC"/>
    <w:rsid w:val="008719AE"/>
    <w:rsid w:val="008727E0"/>
    <w:rsid w:val="00876395"/>
    <w:rsid w:val="0088076C"/>
    <w:rsid w:val="00890FCB"/>
    <w:rsid w:val="00893ECF"/>
    <w:rsid w:val="008A1570"/>
    <w:rsid w:val="008A22B8"/>
    <w:rsid w:val="008A497E"/>
    <w:rsid w:val="008A70ED"/>
    <w:rsid w:val="008B73D3"/>
    <w:rsid w:val="008C0845"/>
    <w:rsid w:val="008C5059"/>
    <w:rsid w:val="008C533F"/>
    <w:rsid w:val="008D3C03"/>
    <w:rsid w:val="008E35AA"/>
    <w:rsid w:val="008F4FAA"/>
    <w:rsid w:val="00901843"/>
    <w:rsid w:val="0091432C"/>
    <w:rsid w:val="00915BA8"/>
    <w:rsid w:val="00915C50"/>
    <w:rsid w:val="00934242"/>
    <w:rsid w:val="00937B15"/>
    <w:rsid w:val="00950C30"/>
    <w:rsid w:val="009636F2"/>
    <w:rsid w:val="00973859"/>
    <w:rsid w:val="00983560"/>
    <w:rsid w:val="00986A7B"/>
    <w:rsid w:val="009A2325"/>
    <w:rsid w:val="009A3C2C"/>
    <w:rsid w:val="009B3FC5"/>
    <w:rsid w:val="009B61F3"/>
    <w:rsid w:val="009B7B68"/>
    <w:rsid w:val="009C765F"/>
    <w:rsid w:val="009D3B2F"/>
    <w:rsid w:val="009F0780"/>
    <w:rsid w:val="00A01474"/>
    <w:rsid w:val="00A07E16"/>
    <w:rsid w:val="00A10F64"/>
    <w:rsid w:val="00A123E1"/>
    <w:rsid w:val="00A21CC8"/>
    <w:rsid w:val="00A33810"/>
    <w:rsid w:val="00A42936"/>
    <w:rsid w:val="00A47454"/>
    <w:rsid w:val="00A60DD1"/>
    <w:rsid w:val="00A65ACF"/>
    <w:rsid w:val="00A837D1"/>
    <w:rsid w:val="00A91BAF"/>
    <w:rsid w:val="00AA5A2D"/>
    <w:rsid w:val="00AE2663"/>
    <w:rsid w:val="00B00BA6"/>
    <w:rsid w:val="00B10141"/>
    <w:rsid w:val="00B15AB4"/>
    <w:rsid w:val="00B267E3"/>
    <w:rsid w:val="00B46276"/>
    <w:rsid w:val="00B617C4"/>
    <w:rsid w:val="00B65D85"/>
    <w:rsid w:val="00B86FF2"/>
    <w:rsid w:val="00B97F3A"/>
    <w:rsid w:val="00BB6936"/>
    <w:rsid w:val="00BD1164"/>
    <w:rsid w:val="00BD4626"/>
    <w:rsid w:val="00BF206E"/>
    <w:rsid w:val="00BF3B77"/>
    <w:rsid w:val="00BF3FFF"/>
    <w:rsid w:val="00BF616A"/>
    <w:rsid w:val="00C03262"/>
    <w:rsid w:val="00C05EBC"/>
    <w:rsid w:val="00C32FA1"/>
    <w:rsid w:val="00C40C82"/>
    <w:rsid w:val="00C546D1"/>
    <w:rsid w:val="00C56ECE"/>
    <w:rsid w:val="00C667B6"/>
    <w:rsid w:val="00C667CF"/>
    <w:rsid w:val="00C67771"/>
    <w:rsid w:val="00C8330E"/>
    <w:rsid w:val="00C917C0"/>
    <w:rsid w:val="00C9794E"/>
    <w:rsid w:val="00CA0DC0"/>
    <w:rsid w:val="00CA7C4B"/>
    <w:rsid w:val="00CB4265"/>
    <w:rsid w:val="00CD29F5"/>
    <w:rsid w:val="00CF4420"/>
    <w:rsid w:val="00D0673A"/>
    <w:rsid w:val="00D11B9C"/>
    <w:rsid w:val="00D2062A"/>
    <w:rsid w:val="00D216F5"/>
    <w:rsid w:val="00D316D3"/>
    <w:rsid w:val="00D44B44"/>
    <w:rsid w:val="00D62412"/>
    <w:rsid w:val="00D71382"/>
    <w:rsid w:val="00D725DC"/>
    <w:rsid w:val="00D73D31"/>
    <w:rsid w:val="00D92246"/>
    <w:rsid w:val="00DA023F"/>
    <w:rsid w:val="00DA0642"/>
    <w:rsid w:val="00DA58CA"/>
    <w:rsid w:val="00DC1A9C"/>
    <w:rsid w:val="00DC41B4"/>
    <w:rsid w:val="00DD689B"/>
    <w:rsid w:val="00DE5FBB"/>
    <w:rsid w:val="00DE69EA"/>
    <w:rsid w:val="00DF1C5A"/>
    <w:rsid w:val="00DF49B8"/>
    <w:rsid w:val="00E01127"/>
    <w:rsid w:val="00E03296"/>
    <w:rsid w:val="00E1750B"/>
    <w:rsid w:val="00E35C07"/>
    <w:rsid w:val="00E6173A"/>
    <w:rsid w:val="00E74693"/>
    <w:rsid w:val="00E875A6"/>
    <w:rsid w:val="00EC7D83"/>
    <w:rsid w:val="00ED0B0C"/>
    <w:rsid w:val="00ED68A0"/>
    <w:rsid w:val="00ED79B5"/>
    <w:rsid w:val="00EF6916"/>
    <w:rsid w:val="00EF765F"/>
    <w:rsid w:val="00F052D6"/>
    <w:rsid w:val="00F07676"/>
    <w:rsid w:val="00F34C26"/>
    <w:rsid w:val="00F510C2"/>
    <w:rsid w:val="00F541E3"/>
    <w:rsid w:val="00F56298"/>
    <w:rsid w:val="00F56D76"/>
    <w:rsid w:val="00F61470"/>
    <w:rsid w:val="00F63BF6"/>
    <w:rsid w:val="00F63D27"/>
    <w:rsid w:val="00F71A29"/>
    <w:rsid w:val="00F736DF"/>
    <w:rsid w:val="00F74ADA"/>
    <w:rsid w:val="00F85303"/>
    <w:rsid w:val="00F873F0"/>
    <w:rsid w:val="00FA349D"/>
    <w:rsid w:val="00FA6C8E"/>
    <w:rsid w:val="00FB2677"/>
    <w:rsid w:val="00FD24A5"/>
    <w:rsid w:val="00FD40F6"/>
    <w:rsid w:val="00FE33DB"/>
    <w:rsid w:val="00FE6969"/>
    <w:rsid w:val="00FF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E88BB"/>
  <w15:docId w15:val="{96CC5165-E38E-490B-A0C3-A61D5FC33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1D71"/>
    <w:pPr>
      <w:spacing w:before="120" w:after="0" w:line="360" w:lineRule="auto"/>
    </w:pPr>
    <w:rPr>
      <w:rFonts w:ascii="Pill Gothic 600mg Rg" w:hAnsi="Pill Gothic 600mg Rg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546D1"/>
    <w:pPr>
      <w:spacing w:before="0" w:after="240" w:line="240" w:lineRule="auto"/>
      <w:outlineLvl w:val="0"/>
    </w:pPr>
    <w:rPr>
      <w:b/>
      <w:color w:val="385195"/>
      <w:sz w:val="72"/>
      <w:szCs w:val="96"/>
    </w:rPr>
  </w:style>
  <w:style w:type="paragraph" w:styleId="Titolo2">
    <w:name w:val="heading 2"/>
    <w:basedOn w:val="Titolo1"/>
    <w:next w:val="Normale"/>
    <w:link w:val="Titolo2Carattere"/>
    <w:qFormat/>
    <w:rsid w:val="007F427A"/>
    <w:pPr>
      <w:outlineLvl w:val="1"/>
    </w:pPr>
    <w:rPr>
      <w:sz w:val="48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BF206E"/>
    <w:pPr>
      <w:outlineLvl w:val="2"/>
    </w:pPr>
    <w:rPr>
      <w:i/>
      <w:color w:val="28346D"/>
      <w:sz w:val="40"/>
      <w:szCs w:val="28"/>
      <w14:textFill>
        <w14:solidFill>
          <w14:srgbClr w14:val="28346D">
            <w14:lumMod w14:val="75000"/>
          </w14:srgbClr>
        </w14:solidFill>
      </w14:textFill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F206E"/>
    <w:pPr>
      <w:spacing w:after="240"/>
      <w:outlineLvl w:val="3"/>
    </w:pPr>
    <w:rPr>
      <w:b/>
      <w:b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624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2412"/>
  </w:style>
  <w:style w:type="paragraph" w:styleId="Pidipagina">
    <w:name w:val="footer"/>
    <w:basedOn w:val="Normale"/>
    <w:link w:val="PidipaginaCarattere"/>
    <w:uiPriority w:val="99"/>
    <w:unhideWhenUsed/>
    <w:rsid w:val="00D624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241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4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41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C546D1"/>
    <w:rPr>
      <w:rFonts w:ascii="Pill Gothic 600mg Rg" w:hAnsi="Pill Gothic 600mg Rg"/>
      <w:b/>
      <w:color w:val="385195"/>
      <w:sz w:val="72"/>
      <w:szCs w:val="96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7F427A"/>
    <w:rPr>
      <w:rFonts w:ascii="Pill Gothic 600mg Rg" w:hAnsi="Pill Gothic 600mg Rg"/>
      <w:b/>
      <w:color w:val="385195"/>
      <w:sz w:val="48"/>
      <w:szCs w:val="9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F206E"/>
    <w:rPr>
      <w:rFonts w:ascii="Pill Gothic 600mg Rg" w:hAnsi="Pill Gothic 600mg Rg"/>
      <w:b/>
      <w:i/>
      <w:color w:val="28346D"/>
      <w:sz w:val="40"/>
      <w:szCs w:val="28"/>
      <w:lang w:eastAsia="it-IT"/>
      <w14:textFill>
        <w14:solidFill>
          <w14:srgbClr w14:val="28346D">
            <w14:lumMod w14:val="75000"/>
          </w14:srgbClr>
        </w14:solidFill>
      </w14:textFill>
    </w:rPr>
  </w:style>
  <w:style w:type="paragraph" w:styleId="Titolo">
    <w:name w:val="Title"/>
    <w:basedOn w:val="Normale"/>
    <w:next w:val="Normale"/>
    <w:link w:val="TitoloCarattere"/>
    <w:uiPriority w:val="10"/>
    <w:rsid w:val="000378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378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F206E"/>
    <w:rPr>
      <w:rFonts w:ascii="Pill Gothic 600mg Rg" w:hAnsi="Pill Gothic 600mg Rg"/>
      <w:b/>
      <w:bCs/>
      <w:sz w:val="20"/>
      <w:szCs w:val="24"/>
    </w:rPr>
  </w:style>
  <w:style w:type="character" w:styleId="Enfasicorsivo">
    <w:name w:val="Emphasis"/>
    <w:aliases w:val="Prezzi"/>
    <w:uiPriority w:val="20"/>
    <w:qFormat/>
    <w:rsid w:val="00670B46"/>
    <w:rPr>
      <w:rFonts w:ascii="Pill Gothic 600mg Rg" w:hAnsi="Pill Gothic 600mg Rg"/>
      <w:i/>
      <w:u w:val="single"/>
    </w:rPr>
  </w:style>
  <w:style w:type="paragraph" w:styleId="Paragrafoelenco">
    <w:name w:val="List Paragraph"/>
    <w:basedOn w:val="Normale"/>
    <w:uiPriority w:val="34"/>
    <w:rsid w:val="0003786A"/>
    <w:pPr>
      <w:ind w:left="720"/>
      <w:contextualSpacing/>
    </w:pPr>
  </w:style>
  <w:style w:type="paragraph" w:customStyle="1" w:styleId="Chiusura">
    <w:name w:val="Chiusura"/>
    <w:basedOn w:val="Normale"/>
    <w:link w:val="ChiusuraCarattere"/>
    <w:qFormat/>
    <w:rsid w:val="0003786A"/>
    <w:pPr>
      <w:widowControl w:val="0"/>
      <w:suppressAutoHyphens/>
      <w:autoSpaceDE w:val="0"/>
      <w:jc w:val="both"/>
    </w:pPr>
    <w:rPr>
      <w:noProof/>
      <w:color w:val="808080" w:themeColor="background1" w:themeShade="80"/>
      <w:u w:val="single"/>
    </w:rPr>
  </w:style>
  <w:style w:type="character" w:customStyle="1" w:styleId="ChiusuraCarattere">
    <w:name w:val="Chiusura Carattere"/>
    <w:basedOn w:val="Carpredefinitoparagrafo"/>
    <w:link w:val="Chiusura"/>
    <w:rsid w:val="0003786A"/>
    <w:rPr>
      <w:noProof/>
      <w:color w:val="808080" w:themeColor="background1" w:themeShade="80"/>
      <w:sz w:val="24"/>
      <w:u w:val="single"/>
      <w:lang w:eastAsia="it-IT"/>
    </w:rPr>
  </w:style>
  <w:style w:type="table" w:styleId="Grigliatabella">
    <w:name w:val="Table Grid"/>
    <w:basedOn w:val="Tabellanormale"/>
    <w:uiPriority w:val="59"/>
    <w:rsid w:val="002A0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760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7606"/>
    <w:rPr>
      <w:color w:val="808080"/>
      <w:shd w:val="clear" w:color="auto" w:fill="E6E6E6"/>
    </w:rPr>
  </w:style>
  <w:style w:type="table" w:styleId="Tabellagriglia1chiara-colore1">
    <w:name w:val="Grid Table 1 Light Accent 1"/>
    <w:basedOn w:val="Tabellanormale"/>
    <w:uiPriority w:val="46"/>
    <w:rsid w:val="008E35A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3-colore1">
    <w:name w:val="Grid Table 3 Accent 1"/>
    <w:basedOn w:val="Tabellanormale"/>
    <w:uiPriority w:val="48"/>
    <w:rsid w:val="003C62B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Rimandocommento">
    <w:name w:val="annotation reference"/>
    <w:uiPriority w:val="99"/>
    <w:semiHidden/>
    <w:unhideWhenUsed/>
    <w:rsid w:val="00C9794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794E"/>
    <w:rPr>
      <w:rFonts w:ascii="Calibri" w:eastAsia="Calibri" w:hAnsi="Calibri" w:cs="Times New Roma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9794E"/>
    <w:rPr>
      <w:rFonts w:ascii="Calibri" w:eastAsia="Calibri" w:hAnsi="Calibri" w:cs="Times New Roman"/>
      <w:sz w:val="20"/>
      <w:szCs w:val="20"/>
    </w:rPr>
  </w:style>
  <w:style w:type="paragraph" w:styleId="Nessunaspaziatura">
    <w:name w:val="No Spacing"/>
    <w:link w:val="NessunaspaziaturaCarattere"/>
    <w:uiPriority w:val="1"/>
    <w:qFormat/>
    <w:rsid w:val="00514F42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14F42"/>
    <w:rPr>
      <w:rFonts w:eastAsiaTheme="minorEastAsia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E6173A"/>
    <w:rPr>
      <w:color w:val="808080"/>
    </w:rPr>
  </w:style>
  <w:style w:type="paragraph" w:customStyle="1" w:styleId="P68B1DB1-Normale1">
    <w:name w:val="P68B1DB1-Normale1"/>
    <w:basedOn w:val="Normale"/>
    <w:rsid w:val="00531D71"/>
    <w:rPr>
      <w:rFonts w:ascii="Palatino Linotype" w:hAnsi="Palatino Linotype"/>
    </w:rPr>
  </w:style>
  <w:style w:type="paragraph" w:customStyle="1" w:styleId="P68B1DB1-Normale2">
    <w:name w:val="P68B1DB1-Normale2"/>
    <w:basedOn w:val="Normale"/>
    <w:rsid w:val="00531D71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7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1.15\Documenti\DANIELE\Modelli\TFX%20Scheda%20tecnica%20NoDatiSocietari%20EN%2010.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1">
      <a:majorFont>
        <a:latin typeface="Pill Gothic 600mg Lt"/>
        <a:ea typeface=""/>
        <a:cs typeface=""/>
      </a:majorFont>
      <a:minorFont>
        <a:latin typeface="Pill Gothic 600mg L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________</Abstract>
  <CompanyAddress>________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D98BDBDF9D3543A504D0BA2848C08D" ma:contentTypeVersion="12" ma:contentTypeDescription="Creare un nuovo documento." ma:contentTypeScope="" ma:versionID="da0cdcb0af384ec864e025bc3e7c78fa">
  <xsd:schema xmlns:xsd="http://www.w3.org/2001/XMLSchema" xmlns:xs="http://www.w3.org/2001/XMLSchema" xmlns:p="http://schemas.microsoft.com/office/2006/metadata/properties" xmlns:ns2="3668cdd5-cc69-474f-9b83-9cd88bfe90e7" xmlns:ns3="5d9e0fc3-05a7-464c-b5b7-58747e6ddb32" targetNamespace="http://schemas.microsoft.com/office/2006/metadata/properties" ma:root="true" ma:fieldsID="c08a7ae7edbdd7ac84ddfa1068d3c85e" ns2:_="" ns3:_="">
    <xsd:import namespace="3668cdd5-cc69-474f-9b83-9cd88bfe90e7"/>
    <xsd:import namespace="5d9e0fc3-05a7-464c-b5b7-58747e6dd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8cdd5-cc69-474f-9b83-9cd88bfe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28db514-6ee7-4ac8-b1ab-dd9b5ceb45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e0fc3-05a7-464c-b5b7-58747e6ddb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0415181-0652-4832-bc03-75048110786a}" ma:internalName="TaxCatchAll" ma:showField="CatchAllData" ma:web="5d9e0fc3-05a7-464c-b5b7-58747e6dd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68cdd5-cc69-474f-9b83-9cd88bfe90e7">
      <Terms xmlns="http://schemas.microsoft.com/office/infopath/2007/PartnerControls"/>
    </lcf76f155ced4ddcb4097134ff3c332f>
    <TaxCatchAll xmlns="5d9e0fc3-05a7-464c-b5b7-58747e6ddb3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E5A333-1433-471C-957F-8BD9FC8EC7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0921C0-93F8-43C1-A337-A64D5D250AD1}"/>
</file>

<file path=customXml/itemProps4.xml><?xml version="1.0" encoding="utf-8"?>
<ds:datastoreItem xmlns:ds="http://schemas.openxmlformats.org/officeDocument/2006/customXml" ds:itemID="{79F04D80-2CF1-4966-9DB3-FCF957B89AA7}"/>
</file>

<file path=customXml/itemProps5.xml><?xml version="1.0" encoding="utf-8"?>
<ds:datastoreItem xmlns:ds="http://schemas.openxmlformats.org/officeDocument/2006/customXml" ds:itemID="{669F6DDB-65F6-47B3-B250-35BC5119D0FD}"/>
</file>

<file path=docProps/app.xml><?xml version="1.0" encoding="utf-8"?>
<Properties xmlns="http://schemas.openxmlformats.org/officeDocument/2006/extended-properties" xmlns:vt="http://schemas.openxmlformats.org/officeDocument/2006/docPropsVTypes">
  <Template>TFX Scheda tecnica NoDatiSocietari EN 10.0.dotx</Template>
  <TotalTime>6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xxx</vt:lpstr>
    </vt:vector>
  </TitlesOfParts>
  <Company>TemaFlux srl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</dc:title>
  <dc:creator>Daniele Turetti</dc:creator>
  <cp:lastModifiedBy>Daniele Turetti DT</cp:lastModifiedBy>
  <cp:revision>2</cp:revision>
  <cp:lastPrinted>2024-03-20T14:30:00Z</cp:lastPrinted>
  <dcterms:created xsi:type="dcterms:W3CDTF">2024-03-20T14:24:00Z</dcterms:created>
  <dcterms:modified xsi:type="dcterms:W3CDTF">2024-03-20T14:30:00Z</dcterms:modified>
  <cp:contentStatus>Finale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0x010100CFD98BDBDF9D3543A504D0BA2848C08D</vt:lpwstr>
  </property>
</Properties>
</file>